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B4" w:rsidRDefault="00541CFA" w:rsidP="002518B4">
      <w:pPr>
        <w:pStyle w:val="01TitelTitelseite"/>
      </w:pPr>
      <w:r>
        <w:rPr>
          <w:noProof/>
          <w:sz w:val="18"/>
          <w:szCs w:val="18"/>
          <w:lang w:val="de-CH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0">
                <wp:simplePos x="0" y="0"/>
                <wp:positionH relativeFrom="page">
                  <wp:posOffset>504825</wp:posOffset>
                </wp:positionH>
                <wp:positionV relativeFrom="page">
                  <wp:posOffset>11001375</wp:posOffset>
                </wp:positionV>
                <wp:extent cx="5429250" cy="7007860"/>
                <wp:effectExtent l="0" t="0" r="0" b="254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7007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DA2" w:rsidRDefault="00150DA2" w:rsidP="00C14AB0">
                            <w:pPr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9.75pt;margin-top:866.25pt;width:427.5pt;height:551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" o:allowincell="f" o:allowoverlap="f" fillcolor="#d8d8d8 [2732]" stroked="f">
                <v:textbox>
                  <w:txbxContent>
                    <w:p w:rsidR="00150DA2" w:rsidRDefault="00150DA2" w:rsidP="00C14AB0">
                      <w:pPr>
                        <w:ind w:left="-142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18B4" w:rsidRPr="002518B4">
        <w:t xml:space="preserve"> </w:t>
      </w:r>
      <w:r w:rsidR="002518B4">
        <w:t xml:space="preserve">Gottesdienst Christi Himmelfahrt </w:t>
      </w:r>
    </w:p>
    <w:p w:rsidR="00295A43" w:rsidRDefault="00295A43" w:rsidP="002518B4">
      <w:pPr>
        <w:pStyle w:val="01TitelTitelseite"/>
        <w:rPr>
          <w:color w:val="000000" w:themeColor="text1"/>
        </w:rPr>
      </w:pPr>
    </w:p>
    <w:p w:rsidR="002518B4" w:rsidRPr="00541CFA" w:rsidRDefault="002518B4" w:rsidP="002518B4">
      <w:pPr>
        <w:pStyle w:val="01TitelTitelseite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1CFA">
        <w:rPr>
          <w:noProof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1228725</wp:posOffset>
            </wp:positionV>
            <wp:extent cx="6463030" cy="8400415"/>
            <wp:effectExtent l="0" t="0" r="0" b="63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Gottesdienst Christi Himmelfahrt</w:t>
      </w:r>
    </w:p>
    <w:p w:rsidR="002518B4" w:rsidRPr="00541CFA" w:rsidRDefault="002518B4" w:rsidP="002518B4">
      <w:pPr>
        <w:pStyle w:val="01TitelTitelseite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 Ritterhaus Bubikon</w:t>
      </w:r>
    </w:p>
    <w:p w:rsidR="002518B4" w:rsidRPr="00541CFA" w:rsidRDefault="002518B4" w:rsidP="002518B4">
      <w:pPr>
        <w:pStyle w:val="02UntertitelTitelseite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Donnerstag, </w:t>
      </w:r>
      <w:r w:rsidR="00B97606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25. Mai 2017</w:t>
      </w:r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10.15 Uhr</w:t>
      </w:r>
    </w:p>
    <w:p w:rsidR="002518B4" w:rsidRPr="00541CFA" w:rsidRDefault="002518B4" w:rsidP="002518B4">
      <w:pPr>
        <w:pStyle w:val="02UntertitelTitelseite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18B4" w:rsidRPr="00541CFA" w:rsidRDefault="002518B4" w:rsidP="002518B4">
      <w:pPr>
        <w:pStyle w:val="02UntertitelTitelseite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Programm</w:t>
      </w:r>
    </w:p>
    <w:p w:rsidR="002518B4" w:rsidRPr="00541CFA" w:rsidRDefault="002518B4" w:rsidP="00001BDE">
      <w:pPr>
        <w:pStyle w:val="02UntertitelTitelseite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9.00 Uhr </w:t>
      </w:r>
      <w:proofErr w:type="spellStart"/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Fussmarsch</w:t>
      </w:r>
      <w:proofErr w:type="spellEnd"/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ab Pfarrkirche </w:t>
      </w:r>
      <w:r w:rsidR="00950D8C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ins </w:t>
      </w:r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Ritterhaus</w:t>
      </w:r>
    </w:p>
    <w:p w:rsidR="002518B4" w:rsidRPr="00541CFA" w:rsidRDefault="00001BDE" w:rsidP="00001BDE">
      <w:pPr>
        <w:pStyle w:val="02UntertitelTitelseite"/>
        <w:tabs>
          <w:tab w:val="right" w:pos="1560"/>
        </w:tabs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32E39"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9.45 Uhr Bus ab Kirche Tann</w:t>
      </w:r>
    </w:p>
    <w:p w:rsidR="002518B4" w:rsidRPr="00541CFA" w:rsidRDefault="002518B4" w:rsidP="00001BDE">
      <w:pPr>
        <w:pStyle w:val="02UntertitelTitelseite"/>
        <w:tabs>
          <w:tab w:val="right" w:pos="1560"/>
        </w:tabs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10.15 Uhr Gottesdienst </w:t>
      </w:r>
    </w:p>
    <w:p w:rsidR="002518B4" w:rsidRPr="00541CFA" w:rsidRDefault="002518B4" w:rsidP="002518B4">
      <w:pPr>
        <w:pStyle w:val="02UntertitelTitelseite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74D7E" w:rsidRPr="00541CFA" w:rsidRDefault="00674D7E" w:rsidP="002518B4">
      <w:pPr>
        <w:pStyle w:val="02UntertitelTitelseite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18B4" w:rsidRPr="00541CFA" w:rsidRDefault="002518B4" w:rsidP="002518B4">
      <w:pPr>
        <w:pStyle w:val="02UntertitelTitelseite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Anschliessend</w:t>
      </w:r>
      <w:proofErr w:type="spellEnd"/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Matinee und </w:t>
      </w:r>
      <w:r w:rsidR="00674D7E"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Mittagessen</w:t>
      </w:r>
    </w:p>
    <w:p w:rsidR="002D723E" w:rsidRDefault="002518B4" w:rsidP="002518B4">
      <w:pPr>
        <w:pStyle w:val="02UntertitelTitelseite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Während Matinee und Mittagessen Kinderprogramm mit Jungwacht/</w:t>
      </w:r>
      <w:proofErr w:type="spellStart"/>
      <w:r w:rsidRPr="00541CFA"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Blauring</w:t>
      </w:r>
      <w:bookmarkStart w:id="0" w:name="_GoBack"/>
      <w:bookmarkEnd w:id="0"/>
      <w:proofErr w:type="spellEnd"/>
    </w:p>
    <w:sectPr w:rsidR="002D723E" w:rsidSect="00524BDD">
      <w:headerReference w:type="first" r:id="rId9"/>
      <w:footerReference w:type="first" r:id="rId10"/>
      <w:pgSz w:w="11906" w:h="16838" w:code="9"/>
      <w:pgMar w:top="1300" w:right="1304" w:bottom="567" w:left="812" w:header="907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C34" w:rsidRDefault="00CC5C34" w:rsidP="00024DF5">
      <w:pPr>
        <w:spacing w:line="240" w:lineRule="auto"/>
      </w:pPr>
      <w:r>
        <w:separator/>
      </w:r>
    </w:p>
  </w:endnote>
  <w:endnote w:type="continuationSeparator" w:id="0">
    <w:p w:rsidR="00CC5C34" w:rsidRDefault="00CC5C34" w:rsidP="00024D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0AB" w:rsidRDefault="00B010AB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3D18427C" wp14:editId="66BB5ADF">
          <wp:simplePos x="0" y="0"/>
          <wp:positionH relativeFrom="page">
            <wp:posOffset>-259715</wp:posOffset>
          </wp:positionH>
          <wp:positionV relativeFrom="page">
            <wp:align>bottom</wp:align>
          </wp:positionV>
          <wp:extent cx="7563186" cy="1436915"/>
          <wp:effectExtent l="0" t="0" r="0" b="0"/>
          <wp:wrapNone/>
          <wp:docPr id="2" name="Grafik 1" descr="02_Adresszeilen_Dreifaltigkeitspfarr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_Adresszeilen_Dreifaltigkeitspfarre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186" cy="143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C34" w:rsidRDefault="00CC5C34" w:rsidP="00024DF5">
      <w:pPr>
        <w:spacing w:line="240" w:lineRule="auto"/>
      </w:pPr>
      <w:r>
        <w:separator/>
      </w:r>
    </w:p>
  </w:footnote>
  <w:footnote w:type="continuationSeparator" w:id="0">
    <w:p w:rsidR="00CC5C34" w:rsidRDefault="00CC5C34" w:rsidP="00024D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0AB" w:rsidRDefault="00B010AB" w:rsidP="00C14AB0">
    <w:pPr>
      <w:pStyle w:val="Kopfzeile"/>
      <w:ind w:left="-476" w:hanging="14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099FA80A" wp14:editId="4CFE3F27">
          <wp:simplePos x="0" y="0"/>
          <wp:positionH relativeFrom="page">
            <wp:posOffset>-337820</wp:posOffset>
          </wp:positionH>
          <wp:positionV relativeFrom="page">
            <wp:align>top</wp:align>
          </wp:positionV>
          <wp:extent cx="7565091" cy="1436914"/>
          <wp:effectExtent l="0" t="0" r="0" b="0"/>
          <wp:wrapNone/>
          <wp:docPr id="1" name="Grafik 0" descr="01_Kopfzeilen_Dreifaltigkeitspfarr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Kopfzeilen_Dreifaltigkeitspfarre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091" cy="1436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35"/>
  <w:hyphenationZone w:val="425"/>
  <w:drawingGridHorizontalSpacing w:val="105"/>
  <w:displayHorizontalDrawingGridEvery w:val="2"/>
  <w:characterSpacingControl w:val="doNotCompress"/>
  <w:hdrShapeDefaults>
    <o:shapedefaults v:ext="edit" spidmax="2049" style="mso-position-horizontal:left;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8B4"/>
    <w:rsid w:val="00001BDE"/>
    <w:rsid w:val="00010B20"/>
    <w:rsid w:val="00017FDB"/>
    <w:rsid w:val="00024DF5"/>
    <w:rsid w:val="00052CC6"/>
    <w:rsid w:val="00074D96"/>
    <w:rsid w:val="0009689E"/>
    <w:rsid w:val="000B2460"/>
    <w:rsid w:val="000D051B"/>
    <w:rsid w:val="0012182E"/>
    <w:rsid w:val="00150DA2"/>
    <w:rsid w:val="00163698"/>
    <w:rsid w:val="00197EA6"/>
    <w:rsid w:val="001A3C98"/>
    <w:rsid w:val="001D58E2"/>
    <w:rsid w:val="001E3C61"/>
    <w:rsid w:val="001F72E0"/>
    <w:rsid w:val="00224892"/>
    <w:rsid w:val="00232D3D"/>
    <w:rsid w:val="002518B4"/>
    <w:rsid w:val="00295A43"/>
    <w:rsid w:val="002D723E"/>
    <w:rsid w:val="00316C68"/>
    <w:rsid w:val="003951C1"/>
    <w:rsid w:val="003B256D"/>
    <w:rsid w:val="00416BF9"/>
    <w:rsid w:val="00471984"/>
    <w:rsid w:val="00475AB1"/>
    <w:rsid w:val="00497828"/>
    <w:rsid w:val="004B612A"/>
    <w:rsid w:val="00523E81"/>
    <w:rsid w:val="00524BDD"/>
    <w:rsid w:val="0053206A"/>
    <w:rsid w:val="00541CFA"/>
    <w:rsid w:val="0056595A"/>
    <w:rsid w:val="00585E12"/>
    <w:rsid w:val="005B2265"/>
    <w:rsid w:val="00605DA2"/>
    <w:rsid w:val="0062472C"/>
    <w:rsid w:val="00674D7E"/>
    <w:rsid w:val="006B7640"/>
    <w:rsid w:val="006C67FD"/>
    <w:rsid w:val="006C724A"/>
    <w:rsid w:val="006E53AD"/>
    <w:rsid w:val="00761EB4"/>
    <w:rsid w:val="00774DA9"/>
    <w:rsid w:val="0078232C"/>
    <w:rsid w:val="00783035"/>
    <w:rsid w:val="007E72B4"/>
    <w:rsid w:val="0082281F"/>
    <w:rsid w:val="00860496"/>
    <w:rsid w:val="009408EB"/>
    <w:rsid w:val="00950851"/>
    <w:rsid w:val="00950D8C"/>
    <w:rsid w:val="009A2900"/>
    <w:rsid w:val="009F7D7C"/>
    <w:rsid w:val="00A214FC"/>
    <w:rsid w:val="00A52E30"/>
    <w:rsid w:val="00A62178"/>
    <w:rsid w:val="00A8549F"/>
    <w:rsid w:val="00A9074D"/>
    <w:rsid w:val="00AC092C"/>
    <w:rsid w:val="00AD6854"/>
    <w:rsid w:val="00AE303D"/>
    <w:rsid w:val="00B010AB"/>
    <w:rsid w:val="00B44283"/>
    <w:rsid w:val="00B924B5"/>
    <w:rsid w:val="00B97606"/>
    <w:rsid w:val="00BB4103"/>
    <w:rsid w:val="00BE3EBD"/>
    <w:rsid w:val="00C14AB0"/>
    <w:rsid w:val="00CB23EB"/>
    <w:rsid w:val="00CC5C34"/>
    <w:rsid w:val="00CF3290"/>
    <w:rsid w:val="00DA28C8"/>
    <w:rsid w:val="00DF7292"/>
    <w:rsid w:val="00E32E39"/>
    <w:rsid w:val="00E630F7"/>
    <w:rsid w:val="00EC13E8"/>
    <w:rsid w:val="00ED401D"/>
    <w:rsid w:val="00EF407B"/>
    <w:rsid w:val="00F44A93"/>
    <w:rsid w:val="00F66C7D"/>
    <w:rsid w:val="00F82B79"/>
    <w:rsid w:val="00F96040"/>
    <w:rsid w:val="00FD1D94"/>
    <w:rsid w:val="00FE653D"/>
    <w:rsid w:val="00FF3253"/>
    <w:rsid w:val="00F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ahoma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612A"/>
    <w:pPr>
      <w:spacing w:line="320" w:lineRule="exact"/>
    </w:pPr>
    <w:rPr>
      <w:color w:val="000000"/>
      <w:sz w:val="21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B4428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B4428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66C7D"/>
    <w:pPr>
      <w:spacing w:before="720" w:after="60"/>
      <w:outlineLvl w:val="8"/>
    </w:pPr>
    <w:rPr>
      <w:rFonts w:eastAsia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4DF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4DF5"/>
  </w:style>
  <w:style w:type="paragraph" w:styleId="Fuzeile">
    <w:name w:val="footer"/>
    <w:basedOn w:val="Standard"/>
    <w:link w:val="FuzeileZchn"/>
    <w:uiPriority w:val="99"/>
    <w:unhideWhenUsed/>
    <w:rsid w:val="00024DF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DF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4DF5"/>
    <w:pPr>
      <w:spacing w:line="240" w:lineRule="auto"/>
    </w:pPr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4DF5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FF3253"/>
    <w:pPr>
      <w:framePr w:w="3703" w:h="3028" w:hRule="exact" w:wrap="notBeside" w:vAnchor="page" w:hAnchor="page" w:x="1248" w:y="1538" w:anchorLock="1"/>
      <w:shd w:val="solid" w:color="FFFFFF" w:fill="FFFFFF"/>
      <w:autoSpaceDE w:val="0"/>
      <w:autoSpaceDN w:val="0"/>
      <w:adjustRightInd w:val="0"/>
      <w:spacing w:line="280" w:lineRule="atLeast"/>
      <w:textAlignment w:val="center"/>
    </w:pPr>
    <w:rPr>
      <w:szCs w:val="21"/>
      <w:lang w:val="de-DE" w:eastAsia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FF3253"/>
    <w:pPr>
      <w:spacing w:after="60"/>
      <w:outlineLvl w:val="0"/>
    </w:pPr>
    <w:rPr>
      <w:rFonts w:eastAsia="Times New Roman" w:cs="Times New Roman"/>
      <w:b/>
      <w:bCs/>
      <w:kern w:val="28"/>
      <w:szCs w:val="3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66C7D"/>
    <w:rPr>
      <w:rFonts w:eastAsia="Times New Roman" w:cs="Times New Roman"/>
      <w:szCs w:val="2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FF3253"/>
    <w:rPr>
      <w:rFonts w:eastAsia="Times New Roman" w:cs="Times New Roman"/>
      <w:b/>
      <w:bCs/>
      <w:color w:val="000000"/>
      <w:kern w:val="28"/>
      <w:sz w:val="21"/>
      <w:szCs w:val="32"/>
      <w:lang w:eastAsia="en-US"/>
    </w:rPr>
  </w:style>
  <w:style w:type="character" w:styleId="Fett">
    <w:name w:val="Strong"/>
    <w:basedOn w:val="Absatz-Standardschriftart"/>
    <w:uiPriority w:val="22"/>
    <w:qFormat/>
    <w:rsid w:val="00F66C7D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4283"/>
    <w:pPr>
      <w:spacing w:before="60" w:after="60"/>
      <w:outlineLvl w:val="1"/>
    </w:pPr>
    <w:rPr>
      <w:rFonts w:eastAsia="Times New Roman" w:cs="Times New Roman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4283"/>
    <w:rPr>
      <w:rFonts w:eastAsia="Times New Roman" w:cs="Times New Roman"/>
      <w:szCs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4428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4428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Gruss">
    <w:name w:val="Gruss"/>
    <w:basedOn w:val="Standard"/>
    <w:qFormat/>
    <w:rsid w:val="006E53AD"/>
    <w:pPr>
      <w:autoSpaceDE w:val="0"/>
      <w:autoSpaceDN w:val="0"/>
      <w:adjustRightInd w:val="0"/>
      <w:spacing w:before="1060" w:line="240" w:lineRule="auto"/>
      <w:textAlignment w:val="center"/>
    </w:pPr>
    <w:rPr>
      <w:szCs w:val="21"/>
      <w:lang w:val="de-DE" w:eastAsia="de-CH"/>
    </w:rPr>
  </w:style>
  <w:style w:type="paragraph" w:customStyle="1" w:styleId="Name">
    <w:name w:val="Name"/>
    <w:basedOn w:val="Standard"/>
    <w:qFormat/>
    <w:rsid w:val="006E53AD"/>
    <w:pPr>
      <w:spacing w:before="700" w:line="240" w:lineRule="auto"/>
    </w:pPr>
    <w:rPr>
      <w:szCs w:val="21"/>
      <w:lang w:val="de-DE" w:eastAsia="de-CH"/>
    </w:rPr>
  </w:style>
  <w:style w:type="paragraph" w:styleId="Zitat">
    <w:name w:val="Quote"/>
    <w:basedOn w:val="Standard"/>
    <w:next w:val="Standard"/>
    <w:link w:val="ZitatZchn"/>
    <w:uiPriority w:val="29"/>
    <w:qFormat/>
    <w:rsid w:val="00B44283"/>
    <w:pPr>
      <w:tabs>
        <w:tab w:val="right" w:pos="9072"/>
      </w:tabs>
    </w:pPr>
    <w:rPr>
      <w:rFonts w:eastAsia="Times New Roman" w:cs="Times New Roman"/>
      <w:bCs/>
      <w:iCs/>
      <w:kern w:val="28"/>
      <w:szCs w:val="32"/>
    </w:rPr>
  </w:style>
  <w:style w:type="character" w:styleId="Hervorhebung">
    <w:name w:val="Emphasis"/>
    <w:basedOn w:val="Absatz-Standardschriftart"/>
    <w:uiPriority w:val="20"/>
    <w:qFormat/>
    <w:rsid w:val="00B44283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44283"/>
    <w:rPr>
      <w:rFonts w:eastAsia="Times New Roman" w:cs="Times New Roman"/>
      <w:bCs/>
      <w:iCs/>
      <w:color w:val="000000"/>
      <w:kern w:val="28"/>
      <w:szCs w:val="32"/>
      <w:lang w:eastAsia="en-US"/>
    </w:rPr>
  </w:style>
  <w:style w:type="paragraph" w:customStyle="1" w:styleId="01TitelTitelseite">
    <w:name w:val="01_Titel_Titelseite"/>
    <w:basedOn w:val="Standard"/>
    <w:uiPriority w:val="99"/>
    <w:rsid w:val="00150DA2"/>
    <w:pPr>
      <w:suppressAutoHyphens/>
      <w:autoSpaceDE w:val="0"/>
      <w:autoSpaceDN w:val="0"/>
      <w:adjustRightInd w:val="0"/>
      <w:spacing w:line="540" w:lineRule="atLeast"/>
      <w:textAlignment w:val="center"/>
    </w:pPr>
    <w:rPr>
      <w:b/>
      <w:bCs/>
      <w:color w:val="FFFFFF"/>
      <w:sz w:val="54"/>
      <w:szCs w:val="54"/>
      <w:lang w:val="de-DE" w:eastAsia="de-CH"/>
    </w:rPr>
  </w:style>
  <w:style w:type="paragraph" w:customStyle="1" w:styleId="02UntertitelTitelseite">
    <w:name w:val="02_Untertitel_Titelseite"/>
    <w:basedOn w:val="Standard"/>
    <w:uiPriority w:val="99"/>
    <w:rsid w:val="00150DA2"/>
    <w:pPr>
      <w:suppressAutoHyphens/>
      <w:autoSpaceDE w:val="0"/>
      <w:autoSpaceDN w:val="0"/>
      <w:adjustRightInd w:val="0"/>
      <w:spacing w:line="540" w:lineRule="atLeast"/>
      <w:textAlignment w:val="center"/>
    </w:pPr>
    <w:rPr>
      <w:color w:val="FFFFFF"/>
      <w:sz w:val="54"/>
      <w:szCs w:val="54"/>
      <w:lang w:val="de-DE"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ahoma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612A"/>
    <w:pPr>
      <w:spacing w:line="320" w:lineRule="exact"/>
    </w:pPr>
    <w:rPr>
      <w:color w:val="000000"/>
      <w:sz w:val="21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B4428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B4428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66C7D"/>
    <w:pPr>
      <w:spacing w:before="720" w:after="60"/>
      <w:outlineLvl w:val="8"/>
    </w:pPr>
    <w:rPr>
      <w:rFonts w:eastAsia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4DF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4DF5"/>
  </w:style>
  <w:style w:type="paragraph" w:styleId="Fuzeile">
    <w:name w:val="footer"/>
    <w:basedOn w:val="Standard"/>
    <w:link w:val="FuzeileZchn"/>
    <w:uiPriority w:val="99"/>
    <w:unhideWhenUsed/>
    <w:rsid w:val="00024DF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DF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4DF5"/>
    <w:pPr>
      <w:spacing w:line="240" w:lineRule="auto"/>
    </w:pPr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4DF5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FF3253"/>
    <w:pPr>
      <w:framePr w:w="3703" w:h="3028" w:hRule="exact" w:wrap="notBeside" w:vAnchor="page" w:hAnchor="page" w:x="1248" w:y="1538" w:anchorLock="1"/>
      <w:shd w:val="solid" w:color="FFFFFF" w:fill="FFFFFF"/>
      <w:autoSpaceDE w:val="0"/>
      <w:autoSpaceDN w:val="0"/>
      <w:adjustRightInd w:val="0"/>
      <w:spacing w:line="280" w:lineRule="atLeast"/>
      <w:textAlignment w:val="center"/>
    </w:pPr>
    <w:rPr>
      <w:szCs w:val="21"/>
      <w:lang w:val="de-DE" w:eastAsia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FF3253"/>
    <w:pPr>
      <w:spacing w:after="60"/>
      <w:outlineLvl w:val="0"/>
    </w:pPr>
    <w:rPr>
      <w:rFonts w:eastAsia="Times New Roman" w:cs="Times New Roman"/>
      <w:b/>
      <w:bCs/>
      <w:kern w:val="28"/>
      <w:szCs w:val="3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66C7D"/>
    <w:rPr>
      <w:rFonts w:eastAsia="Times New Roman" w:cs="Times New Roman"/>
      <w:szCs w:val="2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FF3253"/>
    <w:rPr>
      <w:rFonts w:eastAsia="Times New Roman" w:cs="Times New Roman"/>
      <w:b/>
      <w:bCs/>
      <w:color w:val="000000"/>
      <w:kern w:val="28"/>
      <w:sz w:val="21"/>
      <w:szCs w:val="32"/>
      <w:lang w:eastAsia="en-US"/>
    </w:rPr>
  </w:style>
  <w:style w:type="character" w:styleId="Fett">
    <w:name w:val="Strong"/>
    <w:basedOn w:val="Absatz-Standardschriftart"/>
    <w:uiPriority w:val="22"/>
    <w:qFormat/>
    <w:rsid w:val="00F66C7D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4283"/>
    <w:pPr>
      <w:spacing w:before="60" w:after="60"/>
      <w:outlineLvl w:val="1"/>
    </w:pPr>
    <w:rPr>
      <w:rFonts w:eastAsia="Times New Roman" w:cs="Times New Roman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4283"/>
    <w:rPr>
      <w:rFonts w:eastAsia="Times New Roman" w:cs="Times New Roman"/>
      <w:szCs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4428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4428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Gruss">
    <w:name w:val="Gruss"/>
    <w:basedOn w:val="Standard"/>
    <w:qFormat/>
    <w:rsid w:val="006E53AD"/>
    <w:pPr>
      <w:autoSpaceDE w:val="0"/>
      <w:autoSpaceDN w:val="0"/>
      <w:adjustRightInd w:val="0"/>
      <w:spacing w:before="1060" w:line="240" w:lineRule="auto"/>
      <w:textAlignment w:val="center"/>
    </w:pPr>
    <w:rPr>
      <w:szCs w:val="21"/>
      <w:lang w:val="de-DE" w:eastAsia="de-CH"/>
    </w:rPr>
  </w:style>
  <w:style w:type="paragraph" w:customStyle="1" w:styleId="Name">
    <w:name w:val="Name"/>
    <w:basedOn w:val="Standard"/>
    <w:qFormat/>
    <w:rsid w:val="006E53AD"/>
    <w:pPr>
      <w:spacing w:before="700" w:line="240" w:lineRule="auto"/>
    </w:pPr>
    <w:rPr>
      <w:szCs w:val="21"/>
      <w:lang w:val="de-DE" w:eastAsia="de-CH"/>
    </w:rPr>
  </w:style>
  <w:style w:type="paragraph" w:styleId="Zitat">
    <w:name w:val="Quote"/>
    <w:basedOn w:val="Standard"/>
    <w:next w:val="Standard"/>
    <w:link w:val="ZitatZchn"/>
    <w:uiPriority w:val="29"/>
    <w:qFormat/>
    <w:rsid w:val="00B44283"/>
    <w:pPr>
      <w:tabs>
        <w:tab w:val="right" w:pos="9072"/>
      </w:tabs>
    </w:pPr>
    <w:rPr>
      <w:rFonts w:eastAsia="Times New Roman" w:cs="Times New Roman"/>
      <w:bCs/>
      <w:iCs/>
      <w:kern w:val="28"/>
      <w:szCs w:val="32"/>
    </w:rPr>
  </w:style>
  <w:style w:type="character" w:styleId="Hervorhebung">
    <w:name w:val="Emphasis"/>
    <w:basedOn w:val="Absatz-Standardschriftart"/>
    <w:uiPriority w:val="20"/>
    <w:qFormat/>
    <w:rsid w:val="00B44283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44283"/>
    <w:rPr>
      <w:rFonts w:eastAsia="Times New Roman" w:cs="Times New Roman"/>
      <w:bCs/>
      <w:iCs/>
      <w:color w:val="000000"/>
      <w:kern w:val="28"/>
      <w:szCs w:val="32"/>
      <w:lang w:eastAsia="en-US"/>
    </w:rPr>
  </w:style>
  <w:style w:type="paragraph" w:customStyle="1" w:styleId="01TitelTitelseite">
    <w:name w:val="01_Titel_Titelseite"/>
    <w:basedOn w:val="Standard"/>
    <w:uiPriority w:val="99"/>
    <w:rsid w:val="00150DA2"/>
    <w:pPr>
      <w:suppressAutoHyphens/>
      <w:autoSpaceDE w:val="0"/>
      <w:autoSpaceDN w:val="0"/>
      <w:adjustRightInd w:val="0"/>
      <w:spacing w:line="540" w:lineRule="atLeast"/>
      <w:textAlignment w:val="center"/>
    </w:pPr>
    <w:rPr>
      <w:b/>
      <w:bCs/>
      <w:color w:val="FFFFFF"/>
      <w:sz w:val="54"/>
      <w:szCs w:val="54"/>
      <w:lang w:val="de-DE" w:eastAsia="de-CH"/>
    </w:rPr>
  </w:style>
  <w:style w:type="paragraph" w:customStyle="1" w:styleId="02UntertitelTitelseite">
    <w:name w:val="02_Untertitel_Titelseite"/>
    <w:basedOn w:val="Standard"/>
    <w:uiPriority w:val="99"/>
    <w:rsid w:val="00150DA2"/>
    <w:pPr>
      <w:suppressAutoHyphens/>
      <w:autoSpaceDE w:val="0"/>
      <w:autoSpaceDN w:val="0"/>
      <w:adjustRightInd w:val="0"/>
      <w:spacing w:line="540" w:lineRule="atLeast"/>
      <w:textAlignment w:val="center"/>
    </w:pPr>
    <w:rPr>
      <w:color w:val="FFFFFF"/>
      <w:sz w:val="54"/>
      <w:szCs w:val="54"/>
      <w:lang w:val="de-DE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\Sekretariat\Bea%20Vorlagen\A4%20Flyer%20Dreifaltigkeitspfarrei_mit%20Logo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D3E65-A8C4-4263-B405-545E3F34D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Flyer Dreifaltigkeitspfarrei_mit Logo.dotx</Template>
  <TotalTime>0</TotalTime>
  <Pages>1</Pages>
  <Words>48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cp:lastPrinted>2017-05-09T10:05:00Z</cp:lastPrinted>
  <dcterms:created xsi:type="dcterms:W3CDTF">2017-05-23T08:52:00Z</dcterms:created>
  <dcterms:modified xsi:type="dcterms:W3CDTF">2017-05-23T08:52:00Z</dcterms:modified>
</cp:coreProperties>
</file>